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CD11C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8552F6" w:rsidRDefault="008552F6" w:rsidP="008552F6">
            <w:pPr>
              <w:bidi w:val="0"/>
              <w:jc w:val="right"/>
            </w:pPr>
            <w:r w:rsidRPr="008552F6">
              <w:rPr>
                <w:rFonts w:hint="cs"/>
                <w:rtl/>
              </w:rPr>
              <w:t>משרד האנרגיה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8552F6" w:rsidRDefault="008552F6" w:rsidP="008552F6">
            <w:pPr>
              <w:bidi w:val="0"/>
              <w:jc w:val="right"/>
              <w:rPr>
                <w:rtl/>
              </w:rPr>
            </w:pPr>
            <w:r w:rsidRPr="008552F6">
              <w:rPr>
                <w:rFonts w:hint="cs"/>
                <w:rtl/>
              </w:rPr>
              <w:t>המכון הגיאולוגי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612B12" w:rsidP="00DE68A0">
            <w:r>
              <w:t>4/8/2021</w:t>
            </w:r>
          </w:p>
        </w:tc>
      </w:tr>
    </w:tbl>
    <w:p w:rsidR="00332AFB" w:rsidRDefault="00CD11C0" w:rsidP="00222867">
      <w:pPr>
        <w:rPr>
          <w:rtl/>
        </w:rPr>
      </w:pPr>
    </w:p>
    <w:p w:rsidR="00222867" w:rsidRDefault="00CD11C0" w:rsidP="00222867">
      <w:pPr>
        <w:rPr>
          <w:rtl/>
        </w:rPr>
      </w:pPr>
    </w:p>
    <w:p w:rsidR="00222867" w:rsidRDefault="00CD11C0" w:rsidP="00222867">
      <w:pPr>
        <w:rPr>
          <w:rtl/>
        </w:rPr>
      </w:pPr>
    </w:p>
    <w:p w:rsidR="00222867" w:rsidRDefault="00CD11C0" w:rsidP="00222867">
      <w:pPr>
        <w:rPr>
          <w:rtl/>
        </w:rPr>
      </w:pPr>
    </w:p>
    <w:p w:rsidR="00222867" w:rsidRDefault="00CD11C0" w:rsidP="00222867">
      <w:pPr>
        <w:rPr>
          <w:rtl/>
        </w:rPr>
      </w:pPr>
    </w:p>
    <w:p w:rsidR="00222867" w:rsidRDefault="00CD11C0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CD11C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9F06C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F06C0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CD11C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D7E0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CD7E0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6704" w:rsidRDefault="009F06C0" w:rsidP="008552F6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בכוונת </w:t>
            </w:r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C6026A" w:rsidRP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מכון</w:t>
            </w:r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הגיאולוגי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לישראל </w:t>
            </w:r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במשרד האנרגיה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להלן:"המכון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"),</w:t>
            </w:r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להתקשר עם חברת </w:t>
            </w:r>
            <w:r w:rsidR="008552F6" w:rsidRPr="008552F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אידאה מערכות מידע – </w:t>
            </w:r>
            <w:proofErr w:type="spellStart"/>
            <w:r w:rsidR="008552F6" w:rsidRPr="008552F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אגש"ח</w:t>
            </w:r>
            <w:proofErr w:type="spellEnd"/>
            <w:r w:rsidR="008552F6" w:rsidRPr="008552F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בע"מ</w:t>
            </w:r>
            <w:r w:rsidR="0082377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לצורך </w:t>
            </w:r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החלפת תוכנת ניהול מצאי </w:t>
            </w:r>
            <w:proofErr w:type="spellStart"/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הספריה</w:t>
            </w:r>
            <w:proofErr w:type="spellEnd"/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הקיימת בתוכנת ניהול מצאי ספריה חדשה לשם כך נדרשת התקשרות לטובת רכישת תוכנה חדשה, ניוד בסיס הנתונים הקיים, ותמיכה בהקמת והפעלת תוכנת הניהול החדשה. </w:t>
            </w:r>
          </w:p>
          <w:p w:rsidR="007D6704" w:rsidRDefault="00C6026A" w:rsidP="007D670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552F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7D6704" w:rsidRPr="008552F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מאפיינים הנדרשים</w:t>
            </w:r>
            <w:r w:rsidRPr="008552F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מהתוכנה החדשה</w:t>
            </w:r>
            <w:r w:rsidR="007D670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99486D" w:rsidRPr="0099486D" w:rsidRDefault="00292651" w:rsidP="004B1985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יכולת </w:t>
            </w:r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חיפוש </w:t>
            </w:r>
            <w:r w:rsidR="004B198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כות</w:t>
            </w:r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דינאמית </w:t>
            </w:r>
            <w:r w:rsidR="00C602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בעברית ואנגלית</w:t>
            </w:r>
            <w:r w:rsidR="0099486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הפתוחה לציבור הרחב</w:t>
            </w:r>
            <w:r w:rsidR="009448F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דרך האינטרנט</w:t>
            </w:r>
            <w:r w:rsidR="009F06C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;</w:t>
            </w:r>
          </w:p>
          <w:p w:rsidR="00292651" w:rsidRDefault="00292651" w:rsidP="0099486D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ממשק ניהול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ADMIN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בסיס הנ</w:t>
            </w:r>
            <w:r w:rsidR="0099486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ונים לפי הרשאות מוגדרות מראש</w:t>
            </w:r>
            <w:r w:rsidR="009448F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דרך האינטרנט</w:t>
            </w:r>
            <w:r w:rsidR="009F06C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;</w:t>
            </w:r>
          </w:p>
          <w:p w:rsidR="005202B6" w:rsidRDefault="009448F4" w:rsidP="004B1985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יכולת</w:t>
            </w:r>
            <w:r w:rsidR="005202B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הזנ</w:t>
            </w:r>
            <w:r w:rsidR="004B198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 w:rsidR="005202B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4B198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פריטים </w:t>
            </w:r>
            <w:r w:rsidR="005202B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לבסיס הנ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 w:rsidR="005202B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ונים מתוך </w:t>
            </w:r>
            <w:proofErr w:type="spellStart"/>
            <w:r w:rsidR="004B198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גליונות</w:t>
            </w:r>
            <w:proofErr w:type="spellEnd"/>
            <w:r w:rsidR="005202B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אקסל</w:t>
            </w:r>
            <w:r w:rsidR="009F06C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;</w:t>
            </w:r>
          </w:p>
          <w:p w:rsidR="007D6704" w:rsidRDefault="007D6704" w:rsidP="004B1985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מוצר "מדף" זמין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מיידית</w:t>
            </w:r>
            <w:proofErr w:type="spellEnd"/>
            <w:r w:rsidR="009F06C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;</w:t>
            </w:r>
          </w:p>
          <w:p w:rsidR="007D6704" w:rsidRDefault="007D6704" w:rsidP="004B1985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הטמעת התוכנה החדשה והשימוש בה אינו מחויב בתוספת כוח אדם לספריה</w:t>
            </w:r>
            <w:r w:rsidR="009F06C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7D6704" w:rsidRDefault="007D6704" w:rsidP="007D670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7D6704" w:rsidRPr="008552F6" w:rsidRDefault="007D6704" w:rsidP="007D670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552F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יכולות/</w:t>
            </w:r>
            <w:proofErr w:type="spellStart"/>
            <w:r w:rsidRPr="008552F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נסיון</w:t>
            </w:r>
            <w:proofErr w:type="spellEnd"/>
            <w:r w:rsidRPr="008552F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נדרשים מהספק:</w:t>
            </w:r>
          </w:p>
          <w:p w:rsidR="00292651" w:rsidRDefault="00292651" w:rsidP="00823771">
            <w:pPr>
              <w:pStyle w:val="af4"/>
              <w:numPr>
                <w:ilvl w:val="0"/>
                <w:numId w:val="15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תמיכה בשלב אפיון מנוע החיפוש הנדרש ויישומו במערכת החדשה</w:t>
            </w:r>
            <w:r w:rsidR="009F06C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;</w:t>
            </w:r>
          </w:p>
          <w:p w:rsidR="004B1985" w:rsidRDefault="004B1985" w:rsidP="00823771">
            <w:pPr>
              <w:pStyle w:val="af4"/>
              <w:numPr>
                <w:ilvl w:val="0"/>
                <w:numId w:val="15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ספק התוכנה יבצע את הסבת בסיס הנתונים הקיים של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הספריה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לתוך המערכת החדשה</w:t>
            </w:r>
          </w:p>
          <w:p w:rsidR="000919CF" w:rsidRPr="000919CF" w:rsidRDefault="0099486D" w:rsidP="00823771">
            <w:pPr>
              <w:pStyle w:val="af4"/>
              <w:numPr>
                <w:ilvl w:val="0"/>
                <w:numId w:val="15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תמיכה ושירות זמינים במהלך ימי העסקים בישראל ובעברית. </w:t>
            </w:r>
          </w:p>
          <w:p w:rsidR="00C6026A" w:rsidRDefault="00C6026A" w:rsidP="00823771">
            <w:pPr>
              <w:pStyle w:val="af4"/>
              <w:numPr>
                <w:ilvl w:val="0"/>
                <w:numId w:val="15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</w:t>
            </w:r>
            <w:r w:rsidR="00CD7E0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כלוס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בסיס הנתונים על ידי הספק </w:t>
            </w:r>
            <w:r w:rsidR="002926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( </w:t>
            </w:r>
            <w:r w:rsidR="00292651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HOSTING</w:t>
            </w:r>
            <w:r w:rsidR="002926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  <w:r w:rsidR="00292651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ובצורה </w:t>
            </w:r>
            <w:r w:rsidR="0029265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העומדת בתקני 27001 של אבטחת מידע</w:t>
            </w:r>
          </w:p>
          <w:p w:rsidR="00292651" w:rsidRDefault="004B1985" w:rsidP="00823771">
            <w:pPr>
              <w:pStyle w:val="af4"/>
              <w:numPr>
                <w:ilvl w:val="0"/>
                <w:numId w:val="15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מוצר קיים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מיידית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</w:t>
            </w:r>
            <w:r w:rsidR="005202B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ספק עם בסיס לקוחות של לפחות </w:t>
            </w:r>
            <w:r w:rsidR="00CD7E0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25</w:t>
            </w:r>
            <w:r w:rsidR="005202B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ספריות ציבוריות/אקדמיות/ייחודיות בישראל</w:t>
            </w:r>
          </w:p>
          <w:p w:rsidR="00CD7E07" w:rsidRPr="007D6704" w:rsidRDefault="00CD7E07" w:rsidP="00CD7E0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:rsidR="00222867" w:rsidRPr="00AF57E9" w:rsidRDefault="00CD11C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5B667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F06C0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לא</w:t>
      </w:r>
    </w:p>
    <w:p w:rsidR="00222867" w:rsidRPr="00AF57E9" w:rsidRDefault="00CD11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CD11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F06C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CD11C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CD11C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8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8552F6" w:rsidRDefault="0099486D" w:rsidP="008552F6">
            <w:pPr>
              <w:rPr>
                <w:rFonts w:ascii="Arial" w:hAnsi="Arial"/>
              </w:rPr>
            </w:pPr>
            <w:r w:rsidRPr="004B1985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IDEA </w:t>
            </w:r>
            <w:proofErr w:type="spellStart"/>
            <w:r w:rsidRPr="004B1985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Infomarmation</w:t>
            </w:r>
            <w:proofErr w:type="spellEnd"/>
            <w:r w:rsidRPr="004B1985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Systems</w:t>
            </w:r>
            <w:r w:rsidR="008552F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552F6">
              <w:rPr>
                <w:rFonts w:ascii="Arial" w:hAnsi="Arial"/>
                <w:rtl/>
              </w:rPr>
              <w:t xml:space="preserve">אידאה מערכות מידע – </w:t>
            </w:r>
            <w:proofErr w:type="spellStart"/>
            <w:r w:rsidR="008552F6">
              <w:rPr>
                <w:rFonts w:ascii="Arial" w:hAnsi="Arial"/>
                <w:rtl/>
              </w:rPr>
              <w:t>אגש"ח</w:t>
            </w:r>
            <w:proofErr w:type="spellEnd"/>
            <w:r w:rsidR="008552F6">
              <w:rPr>
                <w:rFonts w:ascii="Arial" w:hAnsi="Arial"/>
                <w:rtl/>
              </w:rPr>
              <w:t xml:space="preserve"> בע"מ</w:t>
            </w:r>
          </w:p>
          <w:p w:rsidR="00222867" w:rsidRPr="008552F6" w:rsidRDefault="00CD1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D292E">
        <w:trPr>
          <w:trHeight w:val="359"/>
        </w:trPr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8552F6" w:rsidRDefault="008552F6" w:rsidP="008552F6">
            <w:pPr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570046771</w:t>
            </w:r>
          </w:p>
          <w:p w:rsidR="00222867" w:rsidRPr="004B1985" w:rsidRDefault="00CD1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4B1985" w:rsidRDefault="009F06C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4B1985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4B1985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B1985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4B1985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4B1985" w:rsidRDefault="008552F6" w:rsidP="008552F6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19,656</w:t>
            </w:r>
            <w:r w:rsidR="0099486D" w:rsidRPr="004B198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לשנה</w:t>
            </w:r>
            <w:r w:rsidR="00CD11C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(78,624 ₪ ל 4 שנים)</w:t>
            </w:r>
            <w:bookmarkStart w:id="0" w:name="_GoBack"/>
            <w:bookmarkEnd w:id="0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1D292E" w:rsidRDefault="005202B6" w:rsidP="008B43BF">
            <w:pPr>
              <w:rPr>
                <w:rFonts w:asciiTheme="minorBidi" w:hAnsiTheme="minorBidi" w:cstheme="minorBidi"/>
                <w:b/>
                <w:sz w:val="21"/>
                <w:szCs w:val="21"/>
                <w:lang w:val="en-GB" w:eastAsia="he-IL"/>
              </w:rPr>
            </w:pPr>
            <w:proofErr w:type="spellStart"/>
            <w:r w:rsidRPr="004B198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מיידי</w:t>
            </w:r>
            <w:proofErr w:type="spellEnd"/>
            <w:r w:rsidRPr="004B198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לשנה אחת + אופציה לחידוש שנתי עד ל</w:t>
            </w:r>
            <w:r w:rsidR="007D670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B43B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3 </w:t>
            </w:r>
            <w:r w:rsidR="00CD11C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שנים. </w:t>
            </w:r>
            <w:r w:rsidR="008B43B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בסה"כ</w:t>
            </w:r>
            <w:r w:rsidR="00CD11C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עד4 שנים.</w:t>
            </w:r>
          </w:p>
        </w:tc>
      </w:tr>
    </w:tbl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CD11C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9019"/>
      </w:tblGrid>
      <w:tr w:rsidR="009F06C0" w:rsidTr="009F06C0">
        <w:tc>
          <w:tcPr>
            <w:tcW w:w="9019" w:type="dxa"/>
          </w:tcPr>
          <w:p w:rsidR="009F06C0" w:rsidRPr="00D61053" w:rsidRDefault="009F06C0" w:rsidP="00D61053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נערך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חיפוש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מקיף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באינטרנט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לגבי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תוכנות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ניהול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ספריה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שיכולות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להתאים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לדרישות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המפורטות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מעלה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9F06C0" w:rsidRDefault="009F06C0" w:rsidP="005B6677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נערכו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התייעציות</w:t>
            </w:r>
            <w:proofErr w:type="spellEnd"/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טלפוניות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מול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ספרויות</w:t>
            </w:r>
            <w:proofErr w:type="spellEnd"/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ציבוריות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אקדמאיות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וספריות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בשירות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הממשלתי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לגבי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אופציות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אפשריות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הקיימות</w:t>
            </w:r>
            <w:r w:rsidRPr="00D61053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610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בשוק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9F06C0" w:rsidRPr="00AF57E9" w:rsidRDefault="009F06C0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9019"/>
      </w:tblGrid>
      <w:tr w:rsidR="009F06C0" w:rsidTr="009F06C0">
        <w:tc>
          <w:tcPr>
            <w:tcW w:w="9019" w:type="dxa"/>
          </w:tcPr>
          <w:p w:rsidR="009F06C0" w:rsidRDefault="009F06C0" w:rsidP="00222867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הבדיקה העלתה כי </w:t>
            </w:r>
            <w:r w:rsidRPr="009448F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 </w:t>
            </w:r>
            <w:r w:rsidRPr="009448F4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 xml:space="preserve">IDEA </w:t>
            </w:r>
            <w:proofErr w:type="spellStart"/>
            <w:r w:rsidRPr="009448F4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Infomarmation</w:t>
            </w:r>
            <w:proofErr w:type="spellEnd"/>
            <w:r w:rsidRPr="009448F4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 xml:space="preserve"> Systems</w:t>
            </w:r>
            <w:r w:rsidRPr="009448F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שבס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יסה בקיבוץ משמר העמק היא </w:t>
            </w:r>
            <w:r w:rsidRPr="004B198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החברה היחידה הקיימת כיום בשוק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שמציעה ותומכת במוצר שעונה לדרישות המפורטות למעלה.</w:t>
            </w:r>
          </w:p>
        </w:tc>
      </w:tr>
    </w:tbl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448F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E07" w:rsidRPr="00D61053" w:rsidRDefault="00CD7E07" w:rsidP="00D61053">
            <w:pPr>
              <w:spacing w:line="360" w:lineRule="auto"/>
              <w:ind w:left="360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CD11C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CD11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448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עמית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מושקין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448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אגף מיפוי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D292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74303C8D" wp14:editId="798FF271">
                  <wp:extent cx="1054100" cy="525188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b_signature_smal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122" cy="53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CD11C0" w:rsidP="007D6704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BE5" w:rsidRDefault="00542BE5">
      <w:r>
        <w:separator/>
      </w:r>
    </w:p>
  </w:endnote>
  <w:endnote w:type="continuationSeparator" w:id="0">
    <w:p w:rsidR="00542BE5" w:rsidRDefault="0054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D11C0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D11C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CD11C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CD11C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BE5" w:rsidRDefault="00542BE5">
      <w:r>
        <w:separator/>
      </w:r>
    </w:p>
  </w:footnote>
  <w:footnote w:type="continuationSeparator" w:id="0">
    <w:p w:rsidR="00542BE5" w:rsidRDefault="00542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A2669AB" wp14:editId="7EB0863B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D11C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CD11C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CD11C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CD11C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D11C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CD11C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CD11C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79E4"/>
    <w:multiLevelType w:val="hybridMultilevel"/>
    <w:tmpl w:val="C53C441C"/>
    <w:lvl w:ilvl="0" w:tplc="7A16FBF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99B5B81"/>
    <w:multiLevelType w:val="hybridMultilevel"/>
    <w:tmpl w:val="C53C441C"/>
    <w:lvl w:ilvl="0" w:tplc="7A16FBF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9B71502"/>
    <w:multiLevelType w:val="hybridMultilevel"/>
    <w:tmpl w:val="C53C441C"/>
    <w:lvl w:ilvl="0" w:tplc="7A16FBF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36E0E7A"/>
    <w:multiLevelType w:val="multilevel"/>
    <w:tmpl w:val="0409001D"/>
    <w:numStyleLink w:val="SolelBulletList1"/>
  </w:abstractNum>
  <w:abstractNum w:abstractNumId="12" w15:restartNumberingAfterBreak="0">
    <w:nsid w:val="77246708"/>
    <w:multiLevelType w:val="hybridMultilevel"/>
    <w:tmpl w:val="7F961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3"/>
  </w:num>
  <w:num w:numId="11">
    <w:abstractNumId w:val="11"/>
  </w:num>
  <w:num w:numId="12">
    <w:abstractNumId w:val="6"/>
  </w:num>
  <w:num w:numId="13">
    <w:abstractNumId w:val="12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919CF"/>
    <w:rsid w:val="0012368A"/>
    <w:rsid w:val="001C2173"/>
    <w:rsid w:val="001D292E"/>
    <w:rsid w:val="00235EB9"/>
    <w:rsid w:val="00292651"/>
    <w:rsid w:val="00336CDD"/>
    <w:rsid w:val="00361D03"/>
    <w:rsid w:val="004B1985"/>
    <w:rsid w:val="005202B6"/>
    <w:rsid w:val="00542BE5"/>
    <w:rsid w:val="005B6677"/>
    <w:rsid w:val="005E42C8"/>
    <w:rsid w:val="00612B12"/>
    <w:rsid w:val="006676E1"/>
    <w:rsid w:val="007548B0"/>
    <w:rsid w:val="00766F8A"/>
    <w:rsid w:val="007D6704"/>
    <w:rsid w:val="00823771"/>
    <w:rsid w:val="008552F6"/>
    <w:rsid w:val="008B43BF"/>
    <w:rsid w:val="009448F4"/>
    <w:rsid w:val="0099486D"/>
    <w:rsid w:val="009B6B29"/>
    <w:rsid w:val="009F06C0"/>
    <w:rsid w:val="009F7FB7"/>
    <w:rsid w:val="00AD35B3"/>
    <w:rsid w:val="00C6026A"/>
    <w:rsid w:val="00CB6D89"/>
    <w:rsid w:val="00CD11C0"/>
    <w:rsid w:val="00CD7E07"/>
    <w:rsid w:val="00D61053"/>
    <w:rsid w:val="00DF2AE3"/>
    <w:rsid w:val="00F7617E"/>
    <w:rsid w:val="00FE4783"/>
    <w:rsid w:val="00FE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F58EA4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46656d4-8850-49b3-aebd-68bd05f7f43d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C4ECB4-938B-47F6-8044-BC1C7995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477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Yael Elharar</cp:lastModifiedBy>
  <cp:revision>3</cp:revision>
  <dcterms:created xsi:type="dcterms:W3CDTF">2021-08-04T09:54:00Z</dcterms:created>
  <dcterms:modified xsi:type="dcterms:W3CDTF">2021-09-19T11:59:00Z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